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222" w:rsidRDefault="003D6222" w:rsidP="00476CDA">
      <w:pPr>
        <w:jc w:val="center"/>
      </w:pPr>
      <w:r w:rsidRPr="00476CDA">
        <w:object w:dxaOrig="3908" w:dyaOrig="29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2pt;height:411.75pt" o:ole="">
            <v:imagedata r:id="rId4" o:title=""/>
          </v:shape>
          <o:OLEObject Type="Embed" ProgID="PowerPoint.Slide.12" ShapeID="_x0000_i1025" DrawAspect="Content" ObjectID="_1494232360" r:id="rId5"/>
        </w:object>
      </w:r>
    </w:p>
    <w:sectPr w:rsidR="003D6222" w:rsidSect="00476CDA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6CDA"/>
    <w:rsid w:val="00217B24"/>
    <w:rsid w:val="003D6222"/>
    <w:rsid w:val="00476CDA"/>
    <w:rsid w:val="007F5A0A"/>
    <w:rsid w:val="00C533DB"/>
    <w:rsid w:val="00C82BE6"/>
    <w:rsid w:val="00CE3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BE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76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76C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_____Microsoft_Office_PowerPoint11.sl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89</TotalTime>
  <Pages>1</Pages>
  <Words>4</Words>
  <Characters>26</Characters>
  <Application>Microsoft Office Outlook</Application>
  <DocSecurity>0</DocSecurity>
  <Lines>0</Lines>
  <Paragraphs>0</Paragraphs>
  <ScaleCrop>false</ScaleCrop>
  <Company>IKA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npapadakis</cp:lastModifiedBy>
  <cp:revision>2</cp:revision>
  <dcterms:created xsi:type="dcterms:W3CDTF">2015-01-26T09:11:00Z</dcterms:created>
  <dcterms:modified xsi:type="dcterms:W3CDTF">2015-05-27T08:46:00Z</dcterms:modified>
</cp:coreProperties>
</file>